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5607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6B0A5A7E" wp14:editId="073E7CE7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9CEC4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" fillcolor="#d3eae4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4CD3D79A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28332309" w14:textId="7D0ECEB5" w:rsidR="0068547E" w:rsidRPr="0068547E" w:rsidRDefault="0068547E" w:rsidP="0068547E">
            <w:pPr>
              <w:pStyle w:val="Title"/>
            </w:pPr>
            <w:r>
              <w:t>Sammy</w:t>
            </w:r>
            <w:r>
              <w:br/>
              <w:t>Samson</w:t>
            </w:r>
          </w:p>
        </w:tc>
      </w:tr>
      <w:tr w:rsidR="00D943A4" w:rsidRPr="0085363C" w14:paraId="6D01DDDD" w14:textId="77777777" w:rsidTr="00461D4A">
        <w:trPr>
          <w:trHeight w:val="288"/>
        </w:trPr>
        <w:tc>
          <w:tcPr>
            <w:tcW w:w="10800" w:type="dxa"/>
            <w:gridSpan w:val="7"/>
          </w:tcPr>
          <w:p w14:paraId="760305C9" w14:textId="77777777" w:rsidR="00D943A4" w:rsidRPr="0085363C" w:rsidRDefault="00D943A4" w:rsidP="00461D4A"/>
        </w:tc>
      </w:tr>
      <w:tr w:rsidR="00D943A4" w:rsidRPr="00F079F2" w14:paraId="71BADA8D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7BA94C0F" w14:textId="77777777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376272958818A74187EBF657C5FCA25B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28D7E77E" w14:textId="77777777" w:rsidR="00D943A4" w:rsidRPr="00D943A4" w:rsidRDefault="00000000" w:rsidP="00DF0AC1">
            <w:sdt>
              <w:sdtPr>
                <w:id w:val="-690373319"/>
                <w:placeholder>
                  <w:docPart w:val="9307DC55A18ABC4585D057554DF63483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7DD892FA" w14:textId="77777777" w:rsidR="00D943A4" w:rsidRDefault="00D943A4" w:rsidP="00D943A4"/>
          <w:p w14:paraId="788B8896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456A3D491A8E9142928D61291A0D928A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1C03E7CB" w14:textId="77777777" w:rsidR="00D943A4" w:rsidRPr="009C5E11" w:rsidRDefault="00000000" w:rsidP="00DF0AC1">
            <w:sdt>
              <w:sdtPr>
                <w:id w:val="162529408"/>
                <w:placeholder>
                  <w:docPart w:val="66B0B8CA335A9147AB145086B83A764B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5CE00F9D" w14:textId="77777777" w:rsidR="00D943A4" w:rsidRPr="00D943A4" w:rsidRDefault="00D943A4" w:rsidP="00D943A4"/>
          <w:p w14:paraId="1AC3F512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8D0F803002E1864B94933D76011A1554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6A9D70C1" w14:textId="77777777" w:rsidR="00D943A4" w:rsidRPr="00E011EF" w:rsidRDefault="00000000" w:rsidP="00DF0AC1">
            <w:sdt>
              <w:sdtPr>
                <w:id w:val="2051109393"/>
                <w:placeholder>
                  <w:docPart w:val="C6ADB3BBCA8D35469B564A40423E539A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34FB8550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0C428CBC81111541AD9B171AB9E89456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303628CD" w14:textId="77777777" w:rsidR="00D943A4" w:rsidRPr="00E011EF" w:rsidRDefault="00000000" w:rsidP="00DF0AC1">
            <w:pPr>
              <w:rPr>
                <w:sz w:val="14"/>
              </w:rPr>
            </w:pPr>
            <w:sdt>
              <w:sdtPr>
                <w:id w:val="-805546877"/>
                <w:placeholder>
                  <w:docPart w:val="8A5BB7E236C4E24BACF5EC36B6CC174B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28C8190A" w14:textId="77777777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A967CEAC3EC19049914EE83E6D1E0F37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1F7562EF" w14:textId="77777777" w:rsidR="00D943A4" w:rsidRDefault="00000000" w:rsidP="00DF0AC1">
            <w:sdt>
              <w:sdtPr>
                <w:id w:val="943663737"/>
                <w:placeholder>
                  <w:docPart w:val="BFDF19DC15D9B7418D8D5D80FC957AC6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75613D8B" w14:textId="77777777" w:rsidR="00461D4A" w:rsidRPr="00197FFB" w:rsidRDefault="00000000" w:rsidP="00461D4A">
            <w:pPr>
              <w:pStyle w:val="Heading1Alt"/>
              <w:rPr>
                <w:rFonts w:ascii="Times" w:hAnsi="Times" w:cs="Times"/>
                <w:color w:val="000000"/>
                <w:lang w:val="nl-NL"/>
              </w:rPr>
            </w:pPr>
            <w:sdt>
              <w:sdtPr>
                <w:id w:val="564461768"/>
                <w:placeholder>
                  <w:docPart w:val="4D4DF3E03A8A9F40B09DAA55CE7208D4"/>
                </w:placeholder>
                <w:temporary/>
                <w:showingPlcHdr/>
                <w15:appearance w15:val="hidden"/>
              </w:sdtPr>
              <w:sdtContent>
                <w:r w:rsidR="00461D4A" w:rsidRPr="00197FFB">
                  <w:rPr>
                    <w:lang w:val="nl-NL"/>
                  </w:rPr>
                  <w:t>Website</w:t>
                </w:r>
              </w:sdtContent>
            </w:sdt>
            <w:r w:rsidR="00461D4A" w:rsidRPr="00197FFB">
              <w:rPr>
                <w:lang w:val="nl-NL"/>
              </w:rPr>
              <w:t xml:space="preserve"> </w:t>
            </w:r>
          </w:p>
          <w:p w14:paraId="2E82EBB8" w14:textId="665DFF28" w:rsidR="00D943A4" w:rsidRPr="00197FFB" w:rsidRDefault="00000000" w:rsidP="00197FFB">
            <w:pPr>
              <w:rPr>
                <w:lang w:val="nl-NL"/>
              </w:rPr>
            </w:pPr>
            <w:hyperlink r:id="rId11" w:history="1">
              <w:r w:rsidR="00197FFB" w:rsidRPr="00197FFB">
                <w:rPr>
                  <w:rStyle w:val="Hyperlink"/>
                  <w:color w:val="373545" w:themeColor="text2"/>
                  <w:u w:val="none"/>
                  <w:lang w:val="nl-NL"/>
                </w:rPr>
                <w:t>www.resumeviking.com/templates/word/</w:t>
              </w:r>
            </w:hyperlink>
          </w:p>
        </w:tc>
        <w:tc>
          <w:tcPr>
            <w:tcW w:w="360" w:type="dxa"/>
            <w:vMerge w:val="restart"/>
          </w:tcPr>
          <w:p w14:paraId="6F99ACCF" w14:textId="77777777" w:rsidR="00D943A4" w:rsidRPr="00197FFB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  <w:lang w:val="nl-NL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5877F86" w14:textId="77777777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B7127A3A1DE45D418711617D3E9330E7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6A344152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755AF3AE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285F456A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69F6C67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3B282CE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0F4F6ED1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CD98627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3D435D6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5C63611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B903798" w14:textId="77777777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4E3C9D069C4E5840B71DF0BF60FAEFF9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16B1C1AD" w14:textId="777777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BD38A7399B87594099459ADC7F0892FE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3C5FBC46" w14:textId="77777777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1F0F6DA00CB8464BAE1124B44A5CC27F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3FC6ACA3" w14:textId="77777777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ED8D64FA414C4D4AA007E86483D4D43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 xml:space="preserve">Teacher’s Aide 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43D9AF93" w14:textId="77777777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F39C237D62869C418F97BA911944E181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11316363" w14:textId="77777777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42D55F8F186F2F4DB1B8CD0573BE133F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2EBE7D4C" w14:textId="77777777" w:rsidR="00D943A4" w:rsidRPr="00046661" w:rsidRDefault="00000000" w:rsidP="00DF0AC1">
            <w:sdt>
              <w:sdtPr>
                <w:id w:val="-155072470"/>
                <w:placeholder>
                  <w:docPart w:val="0DE918C202FE014CBB884914BDD9E309"/>
                </w:placeholder>
                <w:temporary/>
                <w:showingPlcHdr/>
                <w15:appearance w15:val="hidden"/>
              </w:sdtPr>
              <w:sdtContent>
                <w:r w:rsidR="00461D4A" w:rsidRPr="00DE161B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1A16DCCC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1FFC733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32DBDD4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7C54C74" w14:textId="77777777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1360C08C0D4E6448A22BA7308483C8DE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2D5F53" w:themeColor="accent3" w:themeShade="BF"/>
            </w:tcBorders>
          </w:tcPr>
          <w:p w14:paraId="2712DF8D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03034941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7A2136E7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67442FF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2D5F53" w:themeColor="accent3" w:themeShade="BF"/>
            </w:tcBorders>
          </w:tcPr>
          <w:p w14:paraId="3DF197F6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2D5F53" w:themeColor="accent3" w:themeShade="BF"/>
            </w:tcBorders>
          </w:tcPr>
          <w:p w14:paraId="785F81CB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3FCDD179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301DE382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5ADC21B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75FC420C" w14:textId="77777777" w:rsidR="00D943A4" w:rsidRPr="00F079F2" w:rsidRDefault="00000000" w:rsidP="00DF0AC1">
            <w:sdt>
              <w:sdtPr>
                <w:id w:val="-1759202517"/>
                <w:placeholder>
                  <w:docPart w:val="643FD2C2A5F7D5419B84B99CEC2D166F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697EC80F" w14:textId="77777777" w:rsidR="00D943A4" w:rsidRPr="00F079F2" w:rsidRDefault="00000000" w:rsidP="00DF0AC1">
            <w:sdt>
              <w:sdtPr>
                <w:id w:val="1968694666"/>
                <w:placeholder>
                  <w:docPart w:val="17CCC934FC7C8F4A930FA54BCFACEEB9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495EB24E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55E9E99F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09B44A5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64957DD7" w14:textId="77777777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56726DF35D42B54A97FE0355319751D6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2D5F53" w:themeColor="accent3" w:themeShade="BF"/>
            </w:tcBorders>
          </w:tcPr>
          <w:p w14:paraId="560999D0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3C3E985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50EB29D6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68B0C5D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2D5F53" w:themeColor="accent3" w:themeShade="BF"/>
            </w:tcBorders>
          </w:tcPr>
          <w:p w14:paraId="60A3A84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2D5F53" w:themeColor="accent3" w:themeShade="BF"/>
            </w:tcBorders>
          </w:tcPr>
          <w:p w14:paraId="017C2C80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9C79AC7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5DE23D93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4B6126D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91B5CE5" w14:textId="77777777" w:rsidR="00D943A4" w:rsidRPr="000573A9" w:rsidRDefault="00000000" w:rsidP="00DF0AC1">
            <w:sdt>
              <w:sdtPr>
                <w:id w:val="-2020617841"/>
                <w:placeholder>
                  <w:docPart w:val="03558580AB678D4EA1A93C7DCEDFB085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6175B8BB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5989991C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EC3B8B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59118E6" w14:textId="77777777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C4D2C7B20E2BF947892C11161D39D53A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2D5F53" w:themeColor="accent3" w:themeShade="BF"/>
            </w:tcBorders>
          </w:tcPr>
          <w:p w14:paraId="2A74E4AE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30A4376D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2D5F53" w:themeColor="accent3" w:themeShade="BF"/>
            </w:tcBorders>
          </w:tcPr>
          <w:p w14:paraId="7C3CCFBF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2D5F53" w:themeColor="accent3" w:themeShade="BF"/>
            </w:tcBorders>
          </w:tcPr>
          <w:p w14:paraId="43FACF3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2D5F53" w:themeColor="accent3" w:themeShade="BF"/>
            </w:tcBorders>
          </w:tcPr>
          <w:p w14:paraId="07EC625A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2D5F53" w:themeColor="accent3" w:themeShade="BF"/>
            </w:tcBorders>
          </w:tcPr>
          <w:p w14:paraId="1285C35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D3EA741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26EF215F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3EE00C02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439820B" w14:textId="77777777" w:rsidR="00D943A4" w:rsidRPr="00046661" w:rsidRDefault="00000000" w:rsidP="00DF0AC1">
            <w:sdt>
              <w:sdtPr>
                <w:id w:val="1632666966"/>
                <w:placeholder>
                  <w:docPart w:val="6CC93F2B379B774298B2F79DA03FB829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07A3387E" w14:textId="77777777" w:rsidR="00D943A4" w:rsidRDefault="00D943A4" w:rsidP="007520D7"/>
    <w:p w14:paraId="1BBADF04" w14:textId="77777777" w:rsidR="00CE6104" w:rsidRPr="0006568A" w:rsidRDefault="00CE6104" w:rsidP="007520D7"/>
    <w:sectPr w:rsidR="00CE6104" w:rsidRPr="0006568A" w:rsidSect="002E78C0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5F51E" w14:textId="77777777" w:rsidR="002F102A" w:rsidRDefault="002F102A" w:rsidP="0085363C">
      <w:pPr>
        <w:spacing w:line="240" w:lineRule="auto"/>
      </w:pPr>
      <w:r>
        <w:separator/>
      </w:r>
    </w:p>
  </w:endnote>
  <w:endnote w:type="continuationSeparator" w:id="0">
    <w:p w14:paraId="79827742" w14:textId="77777777" w:rsidR="002F102A" w:rsidRDefault="002F102A" w:rsidP="0085363C">
      <w:pPr>
        <w:spacing w:line="240" w:lineRule="auto"/>
      </w:pPr>
      <w:r>
        <w:continuationSeparator/>
      </w:r>
    </w:p>
  </w:endnote>
  <w:endnote w:type="continuationNotice" w:id="1">
    <w:p w14:paraId="5C13A79C" w14:textId="77777777" w:rsidR="002F102A" w:rsidRDefault="002F102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49AB9E-CB75-2B48-B163-D526F8D43E3B}"/>
    <w:embedBold r:id="rId2" w:fontKey="{34D0F1D2-DB06-2E44-9B68-3416B5E72E75}"/>
    <w:embedItalic r:id="rId3" w:fontKey="{09929AE1-C742-1742-BD7D-93461B5A66FE}"/>
    <w:embedBoldItalic r:id="rId4" w:fontKey="{7F4D4802-8459-2345-9811-5615241412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87BE16A-8815-AE4C-B764-DFDA2CC5DDFE}"/>
    <w:embedBold r:id="rId6" w:fontKey="{8BC839A0-D1FF-C447-B2EA-4068AD63137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7728ECA-0D09-CB4B-8EF1-735D38D7DF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DCF921E-6D14-E84E-8F06-EC7891D62A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432DD07-FB8F-5642-AD56-A3A5B2505CA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F5BF7199-8C04-8A43-AFD7-83CA01D8EEE9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1" w:fontKey="{5FB191B1-D17B-5D4A-BBF6-BDB1E020B0CF}"/>
    <w:embedBold r:id="rId12" w:fontKey="{C8EFA51C-7D7A-BB4A-96DE-75EB951AA0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9CC7788-3CE2-E748-915E-801B5850E74B}"/>
    <w:embedBold r:id="rId14" w:fontKey="{7EF450B0-A5BD-9A40-BF82-16AEF2620FDA}"/>
    <w:embedItalic r:id="rId15" w:fontKey="{9D418648-D9A4-5B43-8AEC-259258991B4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07505633-1D58-B345-A5A0-05D250D51EA7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7988" w14:textId="77777777" w:rsidR="002F102A" w:rsidRDefault="002F102A" w:rsidP="0085363C">
      <w:pPr>
        <w:spacing w:line="240" w:lineRule="auto"/>
      </w:pPr>
      <w:r>
        <w:separator/>
      </w:r>
    </w:p>
  </w:footnote>
  <w:footnote w:type="continuationSeparator" w:id="0">
    <w:p w14:paraId="600F82DA" w14:textId="77777777" w:rsidR="002F102A" w:rsidRDefault="002F102A" w:rsidP="0085363C">
      <w:pPr>
        <w:spacing w:line="240" w:lineRule="auto"/>
      </w:pPr>
      <w:r>
        <w:continuationSeparator/>
      </w:r>
    </w:p>
  </w:footnote>
  <w:footnote w:type="continuationNotice" w:id="1">
    <w:p w14:paraId="1C7EEB49" w14:textId="77777777" w:rsidR="002F102A" w:rsidRDefault="002F102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6384173">
    <w:abstractNumId w:val="11"/>
  </w:num>
  <w:num w:numId="2" w16cid:durableId="516044961">
    <w:abstractNumId w:val="7"/>
  </w:num>
  <w:num w:numId="3" w16cid:durableId="1298687014">
    <w:abstractNumId w:val="15"/>
  </w:num>
  <w:num w:numId="4" w16cid:durableId="136068634">
    <w:abstractNumId w:val="12"/>
  </w:num>
  <w:num w:numId="5" w16cid:durableId="801118935">
    <w:abstractNumId w:val="13"/>
  </w:num>
  <w:num w:numId="6" w16cid:durableId="1772164793">
    <w:abstractNumId w:val="19"/>
  </w:num>
  <w:num w:numId="7" w16cid:durableId="970093623">
    <w:abstractNumId w:val="6"/>
  </w:num>
  <w:num w:numId="8" w16cid:durableId="477186799">
    <w:abstractNumId w:val="10"/>
  </w:num>
  <w:num w:numId="9" w16cid:durableId="2050299368">
    <w:abstractNumId w:val="17"/>
  </w:num>
  <w:num w:numId="10" w16cid:durableId="1923443654">
    <w:abstractNumId w:val="1"/>
  </w:num>
  <w:num w:numId="11" w16cid:durableId="1347244459">
    <w:abstractNumId w:val="5"/>
  </w:num>
  <w:num w:numId="12" w16cid:durableId="1147864845">
    <w:abstractNumId w:val="0"/>
  </w:num>
  <w:num w:numId="13" w16cid:durableId="247202323">
    <w:abstractNumId w:val="2"/>
  </w:num>
  <w:num w:numId="14" w16cid:durableId="83112923">
    <w:abstractNumId w:val="9"/>
  </w:num>
  <w:num w:numId="15" w16cid:durableId="589899423">
    <w:abstractNumId w:val="8"/>
  </w:num>
  <w:num w:numId="16" w16cid:durableId="449083483">
    <w:abstractNumId w:val="16"/>
  </w:num>
  <w:num w:numId="17" w16cid:durableId="1658798589">
    <w:abstractNumId w:val="3"/>
  </w:num>
  <w:num w:numId="18" w16cid:durableId="959265371">
    <w:abstractNumId w:val="21"/>
  </w:num>
  <w:num w:numId="19" w16cid:durableId="1943879712">
    <w:abstractNumId w:val="18"/>
  </w:num>
  <w:num w:numId="20" w16cid:durableId="597830867">
    <w:abstractNumId w:val="14"/>
  </w:num>
  <w:num w:numId="21" w16cid:durableId="1733313062">
    <w:abstractNumId w:val="20"/>
  </w:num>
  <w:num w:numId="22" w16cid:durableId="104656537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6DB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97FFB"/>
    <w:rsid w:val="001B1A04"/>
    <w:rsid w:val="001D4BC4"/>
    <w:rsid w:val="00200FC8"/>
    <w:rsid w:val="00211F82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D4ED2"/>
    <w:rsid w:val="002E78C0"/>
    <w:rsid w:val="002F102A"/>
    <w:rsid w:val="002F6159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40A1"/>
    <w:rsid w:val="00406FD0"/>
    <w:rsid w:val="004275F1"/>
    <w:rsid w:val="00461D4A"/>
    <w:rsid w:val="0046302A"/>
    <w:rsid w:val="00476279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8547E"/>
    <w:rsid w:val="006B34D0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156DB"/>
    <w:rsid w:val="00940E73"/>
    <w:rsid w:val="0095475A"/>
    <w:rsid w:val="00972FC1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62AB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3EFA"/>
    <w:rsid w:val="00D24011"/>
    <w:rsid w:val="00D70523"/>
    <w:rsid w:val="00D821F0"/>
    <w:rsid w:val="00D90814"/>
    <w:rsid w:val="00D943A4"/>
    <w:rsid w:val="00D946AB"/>
    <w:rsid w:val="00DA2E00"/>
    <w:rsid w:val="00DB3FAD"/>
    <w:rsid w:val="00DE161B"/>
    <w:rsid w:val="00DF0AC1"/>
    <w:rsid w:val="00E00971"/>
    <w:rsid w:val="00E011EF"/>
    <w:rsid w:val="00E246A5"/>
    <w:rsid w:val="00E60E6F"/>
    <w:rsid w:val="00E61C09"/>
    <w:rsid w:val="00E821D6"/>
    <w:rsid w:val="00E92F21"/>
    <w:rsid w:val="00EA334C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636AE"/>
    <w:rsid w:val="00FC589C"/>
    <w:rsid w:val="00FC7475"/>
    <w:rsid w:val="00FD235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9E2A5B"/>
  <w15:chartTrackingRefBased/>
  <w15:docId w15:val="{D07E50CF-F94C-7845-9217-7CDF8AB16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D946AB"/>
    <w:pPr>
      <w:spacing w:after="0" w:line="240" w:lineRule="auto"/>
      <w:outlineLvl w:val="0"/>
    </w:pPr>
    <w:rPr>
      <w:rFonts w:asciiTheme="majorHAnsi" w:hAnsiTheme="majorHAnsi"/>
      <w:b/>
      <w:caps/>
      <w:color w:val="3D7F6F" w:themeColor="accent3"/>
    </w:rPr>
  </w:style>
  <w:style w:type="paragraph" w:styleId="Heading2">
    <w:name w:val="heading 2"/>
    <w:basedOn w:val="Normal"/>
    <w:link w:val="Heading2Char"/>
    <w:uiPriority w:val="1"/>
    <w:qFormat/>
    <w:rsid w:val="00DF0AC1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DF0AC1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2D5F53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46AB"/>
    <w:rPr>
      <w:rFonts w:asciiTheme="majorHAnsi" w:hAnsiTheme="majorHAnsi"/>
      <w:b/>
      <w:caps/>
      <w:color w:val="3D7F6F" w:themeColor="accent3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DF0AC1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DF0AC1"/>
    <w:rPr>
      <w:b/>
      <w:bCs/>
      <w:color w:val="2D5F53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6AB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D946AB"/>
    <w:rPr>
      <w:rFonts w:asciiTheme="majorHAnsi" w:eastAsia="Times New Roman" w:hAnsiTheme="majorHAnsi" w:cs="Georgia"/>
      <w:b/>
      <w:bCs/>
      <w:color w:val="3D7F6F" w:themeColor="accent3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DE161B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Theme="majorHAnsi" w:eastAsia="Times New Roman" w:hAnsiTheme="majorHAnsi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UnresolvedMention">
    <w:name w:val="Unresolved Mention"/>
    <w:basedOn w:val="DefaultParagraphFont"/>
    <w:uiPriority w:val="99"/>
    <w:semiHidden/>
    <w:unhideWhenUsed/>
    <w:rsid w:val="00197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umeviking.com/templates/word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uterolsthoorn/Library/Containers/com.microsoft.Word/Data/Library/Application%20Support/Microsoft/Office/16.0/DTS/Search/%7b79B81AF1-55E5-B048-ABDA-526AACC61FFE%7dtf674295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6272958818A74187EBF657C5FCA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70954-DF47-BB44-BB11-C300D5DCC46F}"/>
      </w:docPartPr>
      <w:docPartBody>
        <w:p w:rsidR="00A74AD1" w:rsidRDefault="00000000">
          <w:pPr>
            <w:pStyle w:val="376272958818A74187EBF657C5FCA25B"/>
          </w:pPr>
          <w:r w:rsidRPr="00F079F2">
            <w:t>OBJECTIVE</w:t>
          </w:r>
        </w:p>
      </w:docPartBody>
    </w:docPart>
    <w:docPart>
      <w:docPartPr>
        <w:name w:val="9307DC55A18ABC4585D057554DF63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228D4-C7DB-4441-B1B2-CC35494B51AF}"/>
      </w:docPartPr>
      <w:docPartBody>
        <w:p w:rsidR="00A74AD1" w:rsidRDefault="00000000">
          <w:pPr>
            <w:pStyle w:val="9307DC55A18ABC4585D057554DF63483"/>
          </w:pPr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456A3D491A8E9142928D61291A0D9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65914-D392-E24B-B039-2803C016D99A}"/>
      </w:docPartPr>
      <w:docPartBody>
        <w:p w:rsidR="00A74AD1" w:rsidRDefault="00000000">
          <w:pPr>
            <w:pStyle w:val="456A3D491A8E9142928D61291A0D928A"/>
          </w:pPr>
          <w:r>
            <w:t>REFERENCES</w:t>
          </w:r>
        </w:p>
      </w:docPartBody>
    </w:docPart>
    <w:docPart>
      <w:docPartPr>
        <w:name w:val="66B0B8CA335A9147AB145086B83A7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F2908-E583-2846-A3E6-7E09A4208592}"/>
      </w:docPartPr>
      <w:docPartBody>
        <w:p w:rsidR="00A74AD1" w:rsidRDefault="00000000">
          <w:pPr>
            <w:pStyle w:val="66B0B8CA335A9147AB145086B83A764B"/>
          </w:pPr>
          <w:r w:rsidRPr="009C5E11">
            <w:t>Available upon request.</w:t>
          </w:r>
        </w:p>
      </w:docPartBody>
    </w:docPart>
    <w:docPart>
      <w:docPartPr>
        <w:name w:val="8D0F803002E1864B94933D76011A1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E8718-61CC-E94A-9C68-9A058C6623C0}"/>
      </w:docPartPr>
      <w:docPartBody>
        <w:p w:rsidR="00A74AD1" w:rsidRDefault="00000000">
          <w:pPr>
            <w:pStyle w:val="8D0F803002E1864B94933D76011A1554"/>
          </w:pPr>
          <w:r w:rsidRPr="00D943A4">
            <w:t>ADDRESS</w:t>
          </w:r>
        </w:p>
      </w:docPartBody>
    </w:docPart>
    <w:docPart>
      <w:docPartPr>
        <w:name w:val="C6ADB3BBCA8D35469B564A40423E5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EFE26-1250-114E-99D6-FAC49DEF4DC0}"/>
      </w:docPartPr>
      <w:docPartBody>
        <w:p w:rsidR="00A74AD1" w:rsidRDefault="00000000">
          <w:pPr>
            <w:pStyle w:val="C6ADB3BBCA8D35469B564A40423E539A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0C428CBC81111541AD9B171AB9E89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A0D14-949D-3943-93E7-A50FBB0A8686}"/>
      </w:docPartPr>
      <w:docPartBody>
        <w:p w:rsidR="00A74AD1" w:rsidRDefault="00000000">
          <w:pPr>
            <w:pStyle w:val="0C428CBC81111541AD9B171AB9E89456"/>
          </w:pPr>
          <w:r w:rsidRPr="00D943A4">
            <w:t>PHONE</w:t>
          </w:r>
        </w:p>
      </w:docPartBody>
    </w:docPart>
    <w:docPart>
      <w:docPartPr>
        <w:name w:val="8A5BB7E236C4E24BACF5EC36B6CC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67B9B-A0D3-2340-BF55-A33B0106C3DD}"/>
      </w:docPartPr>
      <w:docPartBody>
        <w:p w:rsidR="00A74AD1" w:rsidRDefault="00000000">
          <w:pPr>
            <w:pStyle w:val="8A5BB7E236C4E24BACF5EC36B6CC174B"/>
          </w:pPr>
          <w:r w:rsidRPr="00E011EF">
            <w:t>706.555.0123</w:t>
          </w:r>
        </w:p>
      </w:docPartBody>
    </w:docPart>
    <w:docPart>
      <w:docPartPr>
        <w:name w:val="A967CEAC3EC19049914EE83E6D1E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4E02E-1FF2-F243-9121-C9FFECA37454}"/>
      </w:docPartPr>
      <w:docPartBody>
        <w:p w:rsidR="00A74AD1" w:rsidRDefault="00000000">
          <w:pPr>
            <w:pStyle w:val="A967CEAC3EC19049914EE83E6D1E0F37"/>
          </w:pPr>
          <w:r w:rsidRPr="00264AF7">
            <w:t>EMAIL</w:t>
          </w:r>
        </w:p>
      </w:docPartBody>
    </w:docPart>
    <w:docPart>
      <w:docPartPr>
        <w:name w:val="BFDF19DC15D9B7418D8D5D80FC957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686C5-F567-0845-9CEF-9D8B26622BC6}"/>
      </w:docPartPr>
      <w:docPartBody>
        <w:p w:rsidR="00A74AD1" w:rsidRDefault="00000000">
          <w:pPr>
            <w:pStyle w:val="BFDF19DC15D9B7418D8D5D80FC957AC6"/>
          </w:pPr>
          <w:r w:rsidRPr="00E00971">
            <w:t>tonnie@example.com</w:t>
          </w:r>
        </w:p>
      </w:docPartBody>
    </w:docPart>
    <w:docPart>
      <w:docPartPr>
        <w:name w:val="4D4DF3E03A8A9F40B09DAA55CE720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F1531-209A-0F4A-B419-11F1D3B34D64}"/>
      </w:docPartPr>
      <w:docPartBody>
        <w:p w:rsidR="00A74AD1" w:rsidRDefault="00000000">
          <w:pPr>
            <w:pStyle w:val="4D4DF3E03A8A9F40B09DAA55CE7208D4"/>
          </w:pPr>
          <w:r w:rsidRPr="00D943A4">
            <w:t>Website</w:t>
          </w:r>
        </w:p>
      </w:docPartBody>
    </w:docPart>
    <w:docPart>
      <w:docPartPr>
        <w:name w:val="B7127A3A1DE45D418711617D3E933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603AD-40A7-664D-9AB9-26E4AE3D8A5A}"/>
      </w:docPartPr>
      <w:docPartBody>
        <w:p w:rsidR="00A74AD1" w:rsidRDefault="00000000">
          <w:pPr>
            <w:pStyle w:val="B7127A3A1DE45D418711617D3E9330E7"/>
          </w:pPr>
          <w:r w:rsidRPr="00F079F2">
            <w:t>EXPERIENCE</w:t>
          </w:r>
        </w:p>
      </w:docPartBody>
    </w:docPart>
    <w:docPart>
      <w:docPartPr>
        <w:name w:val="4E3C9D069C4E5840B71DF0BF60FAE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F10A2-1FAE-854A-A9C5-4BCA7D3FD00D}"/>
      </w:docPartPr>
      <w:docPartBody>
        <w:p w:rsidR="00A74AD1" w:rsidRDefault="00000000">
          <w:pPr>
            <w:pStyle w:val="4E3C9D069C4E5840B71DF0BF60FAEFF9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BD38A7399B87594099459ADC7F089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290A2-37F1-F048-8BEB-B5DC4CA4E38B}"/>
      </w:docPartPr>
      <w:docPartBody>
        <w:p w:rsidR="00A74AD1" w:rsidRDefault="00000000">
          <w:pPr>
            <w:pStyle w:val="BD38A7399B87594099459ADC7F0892FE"/>
          </w:pPr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1F0F6DA00CB8464BAE1124B44A5CC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80E57-D006-5D4C-B3E0-D46DC12F9309}"/>
      </w:docPartPr>
      <w:docPartBody>
        <w:p w:rsidR="00A74AD1" w:rsidRDefault="00000000">
          <w:pPr>
            <w:pStyle w:val="1F0F6DA00CB8464BAE1124B44A5CC27F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ED8D64FA414C4D4AA007E86483D4D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5A1F0-DBCB-F84C-BCF3-3E808EF2E6B9}"/>
      </w:docPartPr>
      <w:docPartBody>
        <w:p w:rsidR="00A74AD1" w:rsidRDefault="00000000">
          <w:pPr>
            <w:pStyle w:val="ED8D64FA414C4D4AA007E86483D4D438"/>
          </w:pPr>
          <w:r w:rsidRPr="00076DA3">
            <w:t xml:space="preserve">Teacher’s Aide 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39C237D62869C418F97BA911944E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B6DC6-94BA-F84A-828D-E44E6F2D398C}"/>
      </w:docPartPr>
      <w:docPartBody>
        <w:p w:rsidR="00A74AD1" w:rsidRDefault="00000000">
          <w:pPr>
            <w:pStyle w:val="F39C237D62869C418F97BA911944E181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42D55F8F186F2F4DB1B8CD0573BE1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236B7-F292-4A44-BA0A-F923832593D8}"/>
      </w:docPartPr>
      <w:docPartBody>
        <w:p w:rsidR="00A74AD1" w:rsidRDefault="00000000">
          <w:pPr>
            <w:pStyle w:val="42D55F8F186F2F4DB1B8CD0573BE133F"/>
          </w:pPr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0DE918C202FE014CBB884914BDD9E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7DAD-9B6B-0E4E-8CBF-94298B7B6EB4}"/>
      </w:docPartPr>
      <w:docPartBody>
        <w:p w:rsidR="00A74AD1" w:rsidRDefault="00000000">
          <w:pPr>
            <w:pStyle w:val="0DE918C202FE014CBB884914BDD9E309"/>
          </w:pPr>
          <w:r w:rsidRPr="00DE161B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1360C08C0D4E6448A22BA7308483C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1687-5869-CA46-BCD8-4DA30AD828A7}"/>
      </w:docPartPr>
      <w:docPartBody>
        <w:p w:rsidR="00A74AD1" w:rsidRDefault="00000000">
          <w:pPr>
            <w:pStyle w:val="1360C08C0D4E6448A22BA7308483C8DE"/>
          </w:pPr>
          <w:r w:rsidRPr="00F079F2">
            <w:t>EDUCATION</w:t>
          </w:r>
        </w:p>
      </w:docPartBody>
    </w:docPart>
    <w:docPart>
      <w:docPartPr>
        <w:name w:val="643FD2C2A5F7D5419B84B99CEC2D1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E8850-36D0-704D-9FF9-D001B8A0EC5F}"/>
      </w:docPartPr>
      <w:docPartBody>
        <w:p w:rsidR="00A74AD1" w:rsidRDefault="00000000">
          <w:pPr>
            <w:pStyle w:val="643FD2C2A5F7D5419B84B99CEC2D166F"/>
          </w:pPr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7CCC934FC7C8F4A930FA54BCFACE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E07CF-F6E1-984F-B7F7-1AEDEBA5DB78}"/>
      </w:docPartPr>
      <w:docPartBody>
        <w:p w:rsidR="00A74AD1" w:rsidRDefault="00000000">
          <w:pPr>
            <w:pStyle w:val="17CCC934FC7C8F4A930FA54BCFACEEB9"/>
          </w:pPr>
          <w:r>
            <w:t>Bachelor’s Degree in Elementary Education</w:t>
          </w:r>
        </w:p>
      </w:docPartBody>
    </w:docPart>
    <w:docPart>
      <w:docPartPr>
        <w:name w:val="56726DF35D42B54A97FE035531975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CA430-0DCE-3143-AC0C-1C304AC64724}"/>
      </w:docPartPr>
      <w:docPartBody>
        <w:p w:rsidR="00A74AD1" w:rsidRDefault="00000000">
          <w:pPr>
            <w:pStyle w:val="56726DF35D42B54A97FE0355319751D6"/>
          </w:pPr>
          <w:r w:rsidRPr="00F079F2">
            <w:t>COMMUNICATION</w:t>
          </w:r>
        </w:p>
      </w:docPartBody>
    </w:docPart>
    <w:docPart>
      <w:docPartPr>
        <w:name w:val="03558580AB678D4EA1A93C7DCEDFB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C53FB-CDBA-D84E-957C-F89D6646A77F}"/>
      </w:docPartPr>
      <w:docPartBody>
        <w:p w:rsidR="00A74AD1" w:rsidRDefault="00000000">
          <w:pPr>
            <w:pStyle w:val="03558580AB678D4EA1A93C7DCEDFB085"/>
          </w:pPr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C4D2C7B20E2BF947892C11161D39D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41D54-CBC4-D941-BEE5-C3EC04B245C6}"/>
      </w:docPartPr>
      <w:docPartBody>
        <w:p w:rsidR="00A74AD1" w:rsidRDefault="00000000">
          <w:pPr>
            <w:pStyle w:val="C4D2C7B20E2BF947892C11161D39D53A"/>
          </w:pPr>
          <w:r w:rsidRPr="00F079F2">
            <w:t>LEADERSHIP</w:t>
          </w:r>
        </w:p>
      </w:docPartBody>
    </w:docPart>
    <w:docPart>
      <w:docPartPr>
        <w:name w:val="6CC93F2B379B774298B2F79DA03FB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CADA9-2F33-1143-B920-78CEE33B5796}"/>
      </w:docPartPr>
      <w:docPartBody>
        <w:p w:rsidR="00A74AD1" w:rsidRDefault="00000000">
          <w:pPr>
            <w:pStyle w:val="6CC93F2B379B774298B2F79DA03FB829"/>
          </w:pPr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96"/>
    <w:rsid w:val="0011409A"/>
    <w:rsid w:val="0079794B"/>
    <w:rsid w:val="00A74AD1"/>
    <w:rsid w:val="00FB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4EC9239B21334FBD5B85611131C58F">
    <w:name w:val="9D4EC9239B21334FBD5B85611131C58F"/>
  </w:style>
  <w:style w:type="paragraph" w:customStyle="1" w:styleId="376272958818A74187EBF657C5FCA25B">
    <w:name w:val="376272958818A74187EBF657C5FCA25B"/>
  </w:style>
  <w:style w:type="paragraph" w:customStyle="1" w:styleId="9307DC55A18ABC4585D057554DF63483">
    <w:name w:val="9307DC55A18ABC4585D057554DF63483"/>
  </w:style>
  <w:style w:type="paragraph" w:customStyle="1" w:styleId="456A3D491A8E9142928D61291A0D928A">
    <w:name w:val="456A3D491A8E9142928D61291A0D928A"/>
  </w:style>
  <w:style w:type="paragraph" w:customStyle="1" w:styleId="66B0B8CA335A9147AB145086B83A764B">
    <w:name w:val="66B0B8CA335A9147AB145086B83A764B"/>
  </w:style>
  <w:style w:type="paragraph" w:customStyle="1" w:styleId="8D0F803002E1864B94933D76011A1554">
    <w:name w:val="8D0F803002E1864B94933D76011A1554"/>
  </w:style>
  <w:style w:type="paragraph" w:customStyle="1" w:styleId="C6ADB3BBCA8D35469B564A40423E539A">
    <w:name w:val="C6ADB3BBCA8D35469B564A40423E539A"/>
  </w:style>
  <w:style w:type="paragraph" w:customStyle="1" w:styleId="0C428CBC81111541AD9B171AB9E89456">
    <w:name w:val="0C428CBC81111541AD9B171AB9E89456"/>
  </w:style>
  <w:style w:type="paragraph" w:customStyle="1" w:styleId="8A5BB7E236C4E24BACF5EC36B6CC174B">
    <w:name w:val="8A5BB7E236C4E24BACF5EC36B6CC174B"/>
  </w:style>
  <w:style w:type="paragraph" w:customStyle="1" w:styleId="A967CEAC3EC19049914EE83E6D1E0F37">
    <w:name w:val="A967CEAC3EC19049914EE83E6D1E0F37"/>
  </w:style>
  <w:style w:type="paragraph" w:customStyle="1" w:styleId="BFDF19DC15D9B7418D8D5D80FC957AC6">
    <w:name w:val="BFDF19DC15D9B7418D8D5D80FC957AC6"/>
  </w:style>
  <w:style w:type="paragraph" w:customStyle="1" w:styleId="4D4DF3E03A8A9F40B09DAA55CE7208D4">
    <w:name w:val="4D4DF3E03A8A9F40B09DAA55CE7208D4"/>
  </w:style>
  <w:style w:type="paragraph" w:customStyle="1" w:styleId="F6A43B7D5AEDE64593C71E0B52A49AF2">
    <w:name w:val="F6A43B7D5AEDE64593C71E0B52A49AF2"/>
  </w:style>
  <w:style w:type="paragraph" w:customStyle="1" w:styleId="B7127A3A1DE45D418711617D3E9330E7">
    <w:name w:val="B7127A3A1DE45D418711617D3E9330E7"/>
  </w:style>
  <w:style w:type="paragraph" w:customStyle="1" w:styleId="4E3C9D069C4E5840B71DF0BF60FAEFF9">
    <w:name w:val="4E3C9D069C4E5840B71DF0BF60FAEFF9"/>
  </w:style>
  <w:style w:type="paragraph" w:customStyle="1" w:styleId="BD38A7399B87594099459ADC7F0892FE">
    <w:name w:val="BD38A7399B87594099459ADC7F0892FE"/>
  </w:style>
  <w:style w:type="paragraph" w:customStyle="1" w:styleId="1F0F6DA00CB8464BAE1124B44A5CC27F">
    <w:name w:val="1F0F6DA00CB8464BAE1124B44A5CC27F"/>
  </w:style>
  <w:style w:type="paragraph" w:customStyle="1" w:styleId="ED8D64FA414C4D4AA007E86483D4D438">
    <w:name w:val="ED8D64FA414C4D4AA007E86483D4D438"/>
  </w:style>
  <w:style w:type="paragraph" w:customStyle="1" w:styleId="F39C237D62869C418F97BA911944E181">
    <w:name w:val="F39C237D62869C418F97BA911944E181"/>
  </w:style>
  <w:style w:type="paragraph" w:customStyle="1" w:styleId="42D55F8F186F2F4DB1B8CD0573BE133F">
    <w:name w:val="42D55F8F186F2F4DB1B8CD0573BE133F"/>
  </w:style>
  <w:style w:type="paragraph" w:customStyle="1" w:styleId="0DE918C202FE014CBB884914BDD9E309">
    <w:name w:val="0DE918C202FE014CBB884914BDD9E309"/>
  </w:style>
  <w:style w:type="paragraph" w:customStyle="1" w:styleId="1360C08C0D4E6448A22BA7308483C8DE">
    <w:name w:val="1360C08C0D4E6448A22BA7308483C8DE"/>
  </w:style>
  <w:style w:type="paragraph" w:customStyle="1" w:styleId="643FD2C2A5F7D5419B84B99CEC2D166F">
    <w:name w:val="643FD2C2A5F7D5419B84B99CEC2D166F"/>
  </w:style>
  <w:style w:type="paragraph" w:customStyle="1" w:styleId="17CCC934FC7C8F4A930FA54BCFACEEB9">
    <w:name w:val="17CCC934FC7C8F4A930FA54BCFACEEB9"/>
  </w:style>
  <w:style w:type="paragraph" w:customStyle="1" w:styleId="56726DF35D42B54A97FE0355319751D6">
    <w:name w:val="56726DF35D42B54A97FE0355319751D6"/>
  </w:style>
  <w:style w:type="paragraph" w:customStyle="1" w:styleId="03558580AB678D4EA1A93C7DCEDFB085">
    <w:name w:val="03558580AB678D4EA1A93C7DCEDFB085"/>
  </w:style>
  <w:style w:type="paragraph" w:customStyle="1" w:styleId="C4D2C7B20E2BF947892C11161D39D53A">
    <w:name w:val="C4D2C7B20E2BF947892C11161D39D53A"/>
  </w:style>
  <w:style w:type="paragraph" w:customStyle="1" w:styleId="6CC93F2B379B774298B2F79DA03FB829">
    <w:name w:val="6CC93F2B379B774298B2F79DA03FB8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9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3D7F6F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58C39F-64D0-492E-AB9E-7E68312A6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3AD45-A11F-4E79-824C-F6D903522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F2DBD6-C48C-4F7C-A8AC-84366836AC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C15FE1E0-E864-47CE-916E-856CAF3506C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resume.dotx</Template>
  <TotalTime>3</TotalTime>
  <Pages>1</Pages>
  <Words>226</Words>
  <Characters>1282</Characters>
  <Application>Microsoft Office Word</Application>
  <DocSecurity>0</DocSecurity>
  <Lines>47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2023-10-16T15:06:00Z</dcterms:created>
  <dcterms:modified xsi:type="dcterms:W3CDTF">2023-10-17T10:40:00Z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